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A65" w:rsidRDefault="00EF2A65" w:rsidP="00EF2A65">
      <w:pPr>
        <w:pStyle w:val="Heading1"/>
        <w:spacing w:line="360" w:lineRule="auto"/>
        <w:rPr>
          <w:b w:val="0"/>
          <w:bCs w:val="0"/>
          <w:color w:val="0074C0"/>
          <w:kern w:val="0"/>
          <w:sz w:val="40"/>
          <w:szCs w:val="40"/>
          <w:lang w:val="en-GB"/>
        </w:rPr>
      </w:pPr>
      <w:bookmarkStart w:id="0" w:name="_GoBack"/>
      <w:bookmarkEnd w:id="0"/>
      <w:r>
        <w:rPr>
          <w:b w:val="0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0</wp:posOffset>
            </wp:positionV>
            <wp:extent cx="5765165" cy="2178050"/>
            <wp:effectExtent l="0" t="0" r="698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4" b="18801"/>
                    <a:stretch/>
                  </pic:blipFill>
                  <pic:spPr bwMode="auto">
                    <a:xfrm>
                      <a:off x="0" y="0"/>
                      <a:ext cx="576516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A65" w:rsidRDefault="005434FC" w:rsidP="00EF2A65">
      <w:pPr>
        <w:pStyle w:val="Heading1"/>
        <w:spacing w:line="360" w:lineRule="auto"/>
        <w:rPr>
          <w:sz w:val="22"/>
        </w:rPr>
      </w:pPr>
      <w:r w:rsidRPr="00EF2A65">
        <w:rPr>
          <w:b w:val="0"/>
          <w:bCs w:val="0"/>
          <w:color w:val="0074C0"/>
          <w:kern w:val="0"/>
          <w:sz w:val="40"/>
          <w:szCs w:val="40"/>
          <w:lang w:val="en-GB"/>
        </w:rPr>
        <w:t>I</w:t>
      </w:r>
      <w:r w:rsidR="007D394A" w:rsidRPr="00EF2A65">
        <w:rPr>
          <w:b w:val="0"/>
          <w:bCs w:val="0"/>
          <w:color w:val="0074C0"/>
          <w:kern w:val="0"/>
          <w:sz w:val="40"/>
          <w:szCs w:val="40"/>
          <w:lang w:val="en-GB"/>
        </w:rPr>
        <w:t>nventions</w:t>
      </w:r>
      <w:r w:rsidRPr="00EF2A65">
        <w:rPr>
          <w:b w:val="0"/>
          <w:bCs w:val="0"/>
          <w:color w:val="0074C0"/>
          <w:kern w:val="0"/>
          <w:sz w:val="40"/>
          <w:szCs w:val="40"/>
          <w:lang w:val="en-GB"/>
        </w:rPr>
        <w:t xml:space="preserve"> – Brilliant or Stupid?</w:t>
      </w:r>
      <w:r w:rsidR="00C91EC9" w:rsidRPr="00EF2A65">
        <w:rPr>
          <w:b w:val="0"/>
          <w:bCs w:val="0"/>
          <w:color w:val="0074C0"/>
          <w:kern w:val="0"/>
          <w:sz w:val="40"/>
          <w:szCs w:val="40"/>
          <w:lang w:val="en-GB"/>
        </w:rPr>
        <w:t xml:space="preserve"> </w:t>
      </w:r>
    </w:p>
    <w:p w:rsidR="007D394A" w:rsidRPr="00461374" w:rsidRDefault="007D394A" w:rsidP="00EF2A65">
      <w:pPr>
        <w:spacing w:line="360" w:lineRule="auto"/>
        <w:rPr>
          <w:sz w:val="22"/>
        </w:rPr>
      </w:pPr>
      <w:r w:rsidRPr="00461374">
        <w:rPr>
          <w:sz w:val="22"/>
        </w:rPr>
        <w:t xml:space="preserve">This card game is to </w:t>
      </w:r>
      <w:r w:rsidR="00461374" w:rsidRPr="00461374">
        <w:rPr>
          <w:sz w:val="22"/>
        </w:rPr>
        <w:t>encourage</w:t>
      </w:r>
      <w:r w:rsidRPr="00461374">
        <w:rPr>
          <w:sz w:val="22"/>
        </w:rPr>
        <w:t xml:space="preserve"> critical </w:t>
      </w:r>
      <w:r w:rsidR="00461374" w:rsidRPr="00461374">
        <w:rPr>
          <w:sz w:val="22"/>
        </w:rPr>
        <w:t>thinking</w:t>
      </w:r>
      <w:r w:rsidRPr="00461374">
        <w:rPr>
          <w:sz w:val="22"/>
        </w:rPr>
        <w:t xml:space="preserve"> and fluency. </w:t>
      </w:r>
      <w:r w:rsidR="0019436F">
        <w:rPr>
          <w:sz w:val="22"/>
        </w:rPr>
        <w:t xml:space="preserve">The discussion questions can be put on the board before the session or you can print them out if you wish. </w:t>
      </w:r>
    </w:p>
    <w:p w:rsidR="007D394A" w:rsidRPr="00EF2A65" w:rsidRDefault="00EF2A65" w:rsidP="00EF2A65">
      <w:pPr>
        <w:pStyle w:val="Heading1"/>
        <w:spacing w:line="360" w:lineRule="auto"/>
        <w:rPr>
          <w:b w:val="0"/>
          <w:bCs w:val="0"/>
          <w:color w:val="0074C0"/>
          <w:kern w:val="0"/>
          <w:szCs w:val="40"/>
          <w:lang w:val="en-GB"/>
        </w:rPr>
      </w:pPr>
      <w:r w:rsidRPr="00EF2A65">
        <w:rPr>
          <w:b w:val="0"/>
          <w:bCs w:val="0"/>
          <w:color w:val="0074C0"/>
          <w:kern w:val="0"/>
          <w:szCs w:val="40"/>
          <w:lang w:val="en-GB"/>
        </w:rPr>
        <w:t>GAME INSTRUCTIONS FOR TRAINERS</w:t>
      </w:r>
    </w:p>
    <w:p w:rsidR="007D394A" w:rsidRPr="0019436F" w:rsidRDefault="007D394A" w:rsidP="00EF2A65">
      <w:pPr>
        <w:pStyle w:val="ListParagraph"/>
        <w:numPr>
          <w:ilvl w:val="0"/>
          <w:numId w:val="3"/>
        </w:numPr>
        <w:spacing w:line="360" w:lineRule="auto"/>
        <w:rPr>
          <w:sz w:val="22"/>
        </w:rPr>
      </w:pPr>
      <w:r w:rsidRPr="0019436F">
        <w:rPr>
          <w:sz w:val="22"/>
        </w:rPr>
        <w:t xml:space="preserve">Cut up the </w:t>
      </w:r>
      <w:r w:rsidR="005A5E9C">
        <w:rPr>
          <w:sz w:val="22"/>
        </w:rPr>
        <w:t xml:space="preserve">invention </w:t>
      </w:r>
      <w:r w:rsidRPr="0019436F">
        <w:rPr>
          <w:sz w:val="22"/>
        </w:rPr>
        <w:t xml:space="preserve">cards and place them in a pile </w:t>
      </w:r>
      <w:r w:rsidR="0019436F">
        <w:rPr>
          <w:sz w:val="22"/>
        </w:rPr>
        <w:t>(face</w:t>
      </w:r>
      <w:r w:rsidRPr="0019436F">
        <w:rPr>
          <w:sz w:val="22"/>
        </w:rPr>
        <w:t xml:space="preserve"> down</w:t>
      </w:r>
      <w:r w:rsidR="0019436F">
        <w:rPr>
          <w:sz w:val="22"/>
        </w:rPr>
        <w:t>)</w:t>
      </w:r>
      <w:r w:rsidRPr="0019436F">
        <w:rPr>
          <w:sz w:val="22"/>
        </w:rPr>
        <w:t xml:space="preserve"> on the table between </w:t>
      </w:r>
      <w:r w:rsidR="0019436F" w:rsidRPr="0019436F">
        <w:rPr>
          <w:sz w:val="22"/>
        </w:rPr>
        <w:t>participants</w:t>
      </w:r>
      <w:r w:rsidRPr="0019436F">
        <w:rPr>
          <w:sz w:val="22"/>
        </w:rPr>
        <w:t xml:space="preserve">. </w:t>
      </w:r>
    </w:p>
    <w:p w:rsidR="007D394A" w:rsidRDefault="007D394A" w:rsidP="00EF2A65">
      <w:pPr>
        <w:pStyle w:val="ListParagraph"/>
        <w:numPr>
          <w:ilvl w:val="0"/>
          <w:numId w:val="3"/>
        </w:numPr>
        <w:spacing w:line="360" w:lineRule="auto"/>
        <w:rPr>
          <w:sz w:val="22"/>
        </w:rPr>
      </w:pPr>
      <w:r w:rsidRPr="0019436F">
        <w:rPr>
          <w:sz w:val="22"/>
        </w:rPr>
        <w:t>Participants turn over cards one by one and decide of the invention is brilliant or stupid by discussing a set of questions</w:t>
      </w:r>
      <w:r w:rsidR="0019436F">
        <w:rPr>
          <w:sz w:val="22"/>
        </w:rPr>
        <w:t xml:space="preserve"> (either on the board or printed and given to them as a handout – your choice)</w:t>
      </w:r>
      <w:r w:rsidRPr="0019436F">
        <w:rPr>
          <w:sz w:val="22"/>
        </w:rPr>
        <w:t xml:space="preserve">. </w:t>
      </w:r>
      <w:r w:rsidR="0019436F">
        <w:rPr>
          <w:sz w:val="22"/>
        </w:rPr>
        <w:t xml:space="preserve">Feel free to add to the questions and let the participants ask their own. </w:t>
      </w:r>
    </w:p>
    <w:p w:rsidR="0019436F" w:rsidRDefault="0019436F" w:rsidP="00EF2A65">
      <w:pPr>
        <w:pStyle w:val="ListParagraph"/>
        <w:numPr>
          <w:ilvl w:val="0"/>
          <w:numId w:val="3"/>
        </w:numPr>
        <w:spacing w:line="360" w:lineRule="auto"/>
        <w:rPr>
          <w:sz w:val="22"/>
        </w:rPr>
      </w:pPr>
      <w:r>
        <w:rPr>
          <w:sz w:val="22"/>
        </w:rPr>
        <w:t>Once the participants have made a majority decision, place the card on top of the “Brilliant” or “Stupid” card</w:t>
      </w:r>
      <w:r w:rsidR="005A5E9C">
        <w:rPr>
          <w:sz w:val="22"/>
        </w:rPr>
        <w:t xml:space="preserve"> (see final page)</w:t>
      </w:r>
      <w:r>
        <w:rPr>
          <w:sz w:val="22"/>
        </w:rPr>
        <w:t xml:space="preserve">. </w:t>
      </w:r>
    </w:p>
    <w:p w:rsidR="0019436F" w:rsidRPr="0019436F" w:rsidRDefault="0019436F" w:rsidP="00EF2A65">
      <w:pPr>
        <w:pStyle w:val="ListParagraph"/>
        <w:numPr>
          <w:ilvl w:val="0"/>
          <w:numId w:val="3"/>
        </w:numPr>
        <w:spacing w:line="360" w:lineRule="auto"/>
        <w:rPr>
          <w:sz w:val="22"/>
        </w:rPr>
      </w:pPr>
      <w:r>
        <w:rPr>
          <w:sz w:val="22"/>
        </w:rPr>
        <w:t>When finished, ask the participants to choose one of the brilliant ideas. The group then has to decide how best to bring it to market (for sales-focused participants) or how best to produce and manufacture</w:t>
      </w:r>
      <w:r w:rsidR="005A5E9C">
        <w:rPr>
          <w:sz w:val="22"/>
        </w:rPr>
        <w:t xml:space="preserve"> the invention</w:t>
      </w:r>
      <w:r>
        <w:rPr>
          <w:sz w:val="22"/>
        </w:rPr>
        <w:t xml:space="preserve"> (for </w:t>
      </w:r>
      <w:r w:rsidR="005A5E9C">
        <w:rPr>
          <w:sz w:val="22"/>
        </w:rPr>
        <w:t>production / engineering</w:t>
      </w:r>
      <w:r>
        <w:rPr>
          <w:sz w:val="22"/>
        </w:rPr>
        <w:t xml:space="preserve"> participants). </w:t>
      </w:r>
      <w:r w:rsidR="00C91EC9">
        <w:rPr>
          <w:sz w:val="22"/>
        </w:rPr>
        <w:t xml:space="preserve">Or, you can choose to set up a Dragons’ Den roleplay where they have to </w:t>
      </w:r>
      <w:r w:rsidR="004A13D4">
        <w:rPr>
          <w:sz w:val="22"/>
        </w:rPr>
        <w:t>pitch and then get investment for</w:t>
      </w:r>
      <w:r w:rsidR="00C91EC9">
        <w:rPr>
          <w:sz w:val="22"/>
        </w:rPr>
        <w:t xml:space="preserve"> their chosen invention. </w:t>
      </w:r>
    </w:p>
    <w:p w:rsidR="00EF2A65" w:rsidRDefault="00EF2A65" w:rsidP="00EF2A65">
      <w:pPr>
        <w:pStyle w:val="Heading1"/>
        <w:spacing w:line="360" w:lineRule="auto"/>
        <w:rPr>
          <w:b w:val="0"/>
          <w:bCs w:val="0"/>
          <w:color w:val="0074C0"/>
          <w:kern w:val="0"/>
          <w:szCs w:val="40"/>
          <w:lang w:val="en-GB"/>
        </w:rPr>
      </w:pPr>
    </w:p>
    <w:p w:rsidR="0019436F" w:rsidRPr="00EF2A65" w:rsidRDefault="00EF2A65" w:rsidP="00EF2A65">
      <w:pPr>
        <w:pStyle w:val="Heading1"/>
        <w:spacing w:line="360" w:lineRule="auto"/>
        <w:rPr>
          <w:b w:val="0"/>
          <w:bCs w:val="0"/>
          <w:color w:val="0074C0"/>
          <w:kern w:val="0"/>
          <w:szCs w:val="40"/>
          <w:lang w:val="en-GB"/>
        </w:rPr>
      </w:pPr>
      <w:r w:rsidRPr="00EF2A65">
        <w:rPr>
          <w:b w:val="0"/>
          <w:bCs w:val="0"/>
          <w:color w:val="0074C0"/>
          <w:kern w:val="0"/>
          <w:szCs w:val="40"/>
          <w:lang w:val="en-GB"/>
        </w:rPr>
        <w:t xml:space="preserve">DISCUSSION QUESTIONS FOR PARTICIPANTS </w:t>
      </w:r>
    </w:p>
    <w:p w:rsidR="005434FC" w:rsidRPr="00461374" w:rsidRDefault="005434FC" w:rsidP="00EF2A65">
      <w:pPr>
        <w:spacing w:line="360" w:lineRule="auto"/>
        <w:rPr>
          <w:sz w:val="22"/>
        </w:rPr>
      </w:pPr>
      <w:r w:rsidRPr="00461374">
        <w:rPr>
          <w:sz w:val="22"/>
        </w:rPr>
        <w:t>Use the following discussion points to decide if each idea is either brilliant or stupid:</w:t>
      </w:r>
    </w:p>
    <w:p w:rsidR="00461374" w:rsidRPr="00461374" w:rsidRDefault="005434FC" w:rsidP="00EF2A65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461374">
        <w:rPr>
          <w:sz w:val="22"/>
        </w:rPr>
        <w:t xml:space="preserve">Discuss the </w:t>
      </w:r>
      <w:r w:rsidR="00461374" w:rsidRPr="00461374">
        <w:rPr>
          <w:sz w:val="22"/>
        </w:rPr>
        <w:t>invention first:</w:t>
      </w:r>
    </w:p>
    <w:p w:rsidR="00461374" w:rsidRPr="00461374" w:rsidRDefault="00461374" w:rsidP="00EF2A65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 w:rsidRPr="00461374">
        <w:rPr>
          <w:sz w:val="22"/>
        </w:rPr>
        <w:t>W</w:t>
      </w:r>
      <w:r w:rsidR="005434FC" w:rsidRPr="00461374">
        <w:rPr>
          <w:sz w:val="22"/>
        </w:rPr>
        <w:t xml:space="preserve">hat is it? </w:t>
      </w:r>
    </w:p>
    <w:p w:rsidR="00461374" w:rsidRPr="00461374" w:rsidRDefault="00461374" w:rsidP="00EF2A65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 w:rsidRPr="00461374">
        <w:rPr>
          <w:sz w:val="22"/>
        </w:rPr>
        <w:t xml:space="preserve">What is it made of? </w:t>
      </w:r>
    </w:p>
    <w:p w:rsidR="00461374" w:rsidRPr="00461374" w:rsidRDefault="005434FC" w:rsidP="00EF2A65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 w:rsidRPr="00461374">
        <w:rPr>
          <w:sz w:val="22"/>
        </w:rPr>
        <w:t xml:space="preserve">How is it made? </w:t>
      </w:r>
    </w:p>
    <w:p w:rsidR="00461374" w:rsidRDefault="00461374" w:rsidP="00EF2A65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 w:rsidRPr="00461374">
        <w:rPr>
          <w:sz w:val="22"/>
        </w:rPr>
        <w:t xml:space="preserve">Who is it for? </w:t>
      </w:r>
    </w:p>
    <w:p w:rsidR="0019436F" w:rsidRPr="00461374" w:rsidRDefault="0019436F" w:rsidP="00EF2A65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How does it work?</w:t>
      </w:r>
    </w:p>
    <w:p w:rsidR="005434FC" w:rsidRDefault="005434FC" w:rsidP="00EF2A65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461374">
        <w:rPr>
          <w:sz w:val="22"/>
        </w:rPr>
        <w:t>What is your person</w:t>
      </w:r>
      <w:r w:rsidR="0019436F">
        <w:rPr>
          <w:sz w:val="22"/>
        </w:rPr>
        <w:t>al opinion of the idea? S</w:t>
      </w:r>
      <w:r w:rsidRPr="00461374">
        <w:rPr>
          <w:sz w:val="22"/>
        </w:rPr>
        <w:t xml:space="preserve">upport your </w:t>
      </w:r>
      <w:r w:rsidR="00461374" w:rsidRPr="00461374">
        <w:rPr>
          <w:sz w:val="22"/>
        </w:rPr>
        <w:t>opinion</w:t>
      </w:r>
      <w:r w:rsidRPr="00461374">
        <w:rPr>
          <w:sz w:val="22"/>
        </w:rPr>
        <w:t xml:space="preserve"> with clear reasoning. </w:t>
      </w:r>
    </w:p>
    <w:p w:rsidR="0019436F" w:rsidRPr="00461374" w:rsidRDefault="0019436F" w:rsidP="00EF2A65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is your business / professional opinion of the idea? S</w:t>
      </w:r>
      <w:r w:rsidRPr="00461374">
        <w:rPr>
          <w:sz w:val="22"/>
        </w:rPr>
        <w:t>upport your opinion with clear reasoning.</w:t>
      </w:r>
    </w:p>
    <w:p w:rsidR="004A13D4" w:rsidRDefault="004A13D4" w:rsidP="00461374">
      <w:pPr>
        <w:spacing w:line="276" w:lineRule="auto"/>
        <w:rPr>
          <w:sz w:val="22"/>
        </w:rPr>
      </w:pPr>
    </w:p>
    <w:p w:rsidR="00461374" w:rsidRPr="00EF2A65" w:rsidRDefault="00461374" w:rsidP="00461374">
      <w:pPr>
        <w:spacing w:line="276" w:lineRule="auto"/>
        <w:rPr>
          <w:b/>
          <w:sz w:val="16"/>
        </w:rPr>
      </w:pPr>
      <w:r w:rsidRPr="00EF2A65">
        <w:rPr>
          <w:b/>
          <w:sz w:val="24"/>
        </w:rPr>
        <w:t>Sources</w:t>
      </w:r>
    </w:p>
    <w:p w:rsidR="00461374" w:rsidRPr="00EF2A65" w:rsidRDefault="00E80EFF" w:rsidP="00461374">
      <w:pPr>
        <w:spacing w:line="276" w:lineRule="auto"/>
        <w:rPr>
          <w:color w:val="A6A6A6" w:themeColor="background1" w:themeShade="A6"/>
          <w:sz w:val="16"/>
        </w:rPr>
      </w:pPr>
      <w:hyperlink r:id="rId8" w:history="1">
        <w:r w:rsidR="00461374" w:rsidRPr="00EF2A65">
          <w:rPr>
            <w:rStyle w:val="Hyperlink"/>
            <w:color w:val="A6A6A6" w:themeColor="background1" w:themeShade="A6"/>
            <w:sz w:val="16"/>
          </w:rPr>
          <w:t>http://www.boredpanda.com/funny-inventions/</w:t>
        </w:r>
      </w:hyperlink>
      <w:r w:rsidR="00461374" w:rsidRPr="00EF2A65">
        <w:rPr>
          <w:color w:val="A6A6A6" w:themeColor="background1" w:themeShade="A6"/>
          <w:sz w:val="16"/>
        </w:rPr>
        <w:t xml:space="preserve"> </w:t>
      </w:r>
    </w:p>
    <w:p w:rsidR="005434FC" w:rsidRPr="00EF2A65" w:rsidRDefault="00E80EFF" w:rsidP="00461374">
      <w:pPr>
        <w:spacing w:line="276" w:lineRule="auto"/>
        <w:rPr>
          <w:color w:val="A6A6A6" w:themeColor="background1" w:themeShade="A6"/>
          <w:sz w:val="16"/>
        </w:rPr>
      </w:pPr>
      <w:hyperlink r:id="rId9" w:history="1">
        <w:r w:rsidR="0019436F" w:rsidRPr="00EF2A65">
          <w:rPr>
            <w:rStyle w:val="Hyperlink"/>
            <w:color w:val="A6A6A6" w:themeColor="background1" w:themeShade="A6"/>
            <w:sz w:val="16"/>
          </w:rPr>
          <w:t>http://mashable.com/2014/10/26/absurd-inventions/</w:t>
        </w:r>
      </w:hyperlink>
      <w:r w:rsidR="0019436F" w:rsidRPr="00EF2A65">
        <w:rPr>
          <w:color w:val="A6A6A6" w:themeColor="background1" w:themeShade="A6"/>
          <w:sz w:val="16"/>
        </w:rPr>
        <w:t xml:space="preserve"> </w:t>
      </w:r>
    </w:p>
    <w:p w:rsidR="005434FC" w:rsidRPr="00EF2A65" w:rsidRDefault="00E80EFF" w:rsidP="00461374">
      <w:pPr>
        <w:spacing w:line="276" w:lineRule="auto"/>
        <w:rPr>
          <w:color w:val="A6A6A6" w:themeColor="background1" w:themeShade="A6"/>
          <w:sz w:val="16"/>
        </w:rPr>
      </w:pPr>
      <w:hyperlink r:id="rId10" w:anchor="PS3PThX" w:history="1">
        <w:r w:rsidR="0019436F" w:rsidRPr="00EF2A65">
          <w:rPr>
            <w:rStyle w:val="Hyperlink"/>
            <w:color w:val="A6A6A6" w:themeColor="background1" w:themeShade="A6"/>
            <w:sz w:val="16"/>
          </w:rPr>
          <w:t>https://uk.news.yahoo.com/airplane-seat-could-bring-awkwardness-205901278.html#PS3PThX</w:t>
        </w:r>
      </w:hyperlink>
      <w:r w:rsidR="0019436F" w:rsidRPr="00EF2A65">
        <w:rPr>
          <w:color w:val="A6A6A6" w:themeColor="background1" w:themeShade="A6"/>
          <w:sz w:val="16"/>
        </w:rPr>
        <w:t xml:space="preserve"> </w:t>
      </w:r>
    </w:p>
    <w:p w:rsidR="00F26391" w:rsidRPr="00EF2A65" w:rsidRDefault="00E80EFF" w:rsidP="00461374">
      <w:pPr>
        <w:spacing w:line="276" w:lineRule="auto"/>
        <w:rPr>
          <w:color w:val="A6A6A6" w:themeColor="background1" w:themeShade="A6"/>
          <w:sz w:val="16"/>
        </w:rPr>
      </w:pPr>
      <w:hyperlink r:id="rId11" w:history="1">
        <w:r w:rsidR="00461374" w:rsidRPr="00EF2A65">
          <w:rPr>
            <w:rStyle w:val="Hyperlink"/>
            <w:color w:val="A6A6A6" w:themeColor="background1" w:themeShade="A6"/>
            <w:sz w:val="16"/>
          </w:rPr>
          <w:t>http://justsomething.co/23-craziest-japanese-inventions-you-never-knew-existed/</w:t>
        </w:r>
      </w:hyperlink>
    </w:p>
    <w:p w:rsidR="00461374" w:rsidRPr="00EF2A65" w:rsidRDefault="00E80EFF" w:rsidP="0019436F">
      <w:pPr>
        <w:spacing w:line="276" w:lineRule="auto"/>
        <w:rPr>
          <w:rStyle w:val="Hyperlink"/>
          <w:color w:val="A6A6A6" w:themeColor="background1" w:themeShade="A6"/>
          <w:sz w:val="16"/>
        </w:rPr>
      </w:pPr>
      <w:hyperlink r:id="rId12" w:history="1">
        <w:r w:rsidR="00461374" w:rsidRPr="00EF2A65">
          <w:rPr>
            <w:rStyle w:val="Hyperlink"/>
            <w:color w:val="A6A6A6" w:themeColor="background1" w:themeShade="A6"/>
            <w:sz w:val="16"/>
          </w:rPr>
          <w:t>http://www.viralnova.com/strange-useless-inventions/</w:t>
        </w:r>
      </w:hyperlink>
    </w:p>
    <w:p w:rsidR="00EF2A65" w:rsidRPr="00EF2A65" w:rsidRDefault="00EF2A65" w:rsidP="0019436F">
      <w:pPr>
        <w:spacing w:line="276" w:lineRule="auto"/>
        <w:rPr>
          <w:sz w:val="16"/>
        </w:rPr>
      </w:pPr>
    </w:p>
    <w:p w:rsidR="00EF2A65" w:rsidRPr="0019436F" w:rsidRDefault="00EF2A65" w:rsidP="0019436F">
      <w:pPr>
        <w:spacing w:line="276" w:lineRule="auto"/>
        <w:rPr>
          <w:sz w:val="22"/>
        </w:rPr>
      </w:pPr>
    </w:p>
    <w:p w:rsidR="00461374" w:rsidRDefault="00461374">
      <w:pPr>
        <w:spacing w:line="360" w:lineRule="auto"/>
      </w:pPr>
    </w:p>
    <w:p w:rsidR="00EF2A65" w:rsidRDefault="00EF2A65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D394A" w:rsidTr="00B15710">
        <w:trPr>
          <w:trHeight w:val="4360"/>
        </w:trPr>
        <w:tc>
          <w:tcPr>
            <w:tcW w:w="9286" w:type="dxa"/>
          </w:tcPr>
          <w:p w:rsidR="00EF2A65" w:rsidRPr="00EF2A65" w:rsidRDefault="00EF2A65" w:rsidP="00EF2A65">
            <w:pPr>
              <w:spacing w:before="240" w:line="360" w:lineRule="auto"/>
              <w:jc w:val="center"/>
              <w:rPr>
                <w:noProof/>
                <w:sz w:val="24"/>
                <w:szCs w:val="28"/>
                <w:lang w:val="en-GB" w:eastAsia="en-GB"/>
              </w:rPr>
            </w:pPr>
            <w:r w:rsidRPr="00EF2A65">
              <w:rPr>
                <w:bCs/>
                <w:color w:val="0074C0"/>
                <w:sz w:val="28"/>
                <w:szCs w:val="40"/>
                <w:lang w:val="en-GB"/>
              </w:rPr>
              <w:t>ZODIAC AIRPLANE ECONOMY SEAT PLAN</w:t>
            </w:r>
            <w:r w:rsidRPr="00EF2A65">
              <w:rPr>
                <w:noProof/>
                <w:sz w:val="24"/>
                <w:szCs w:val="28"/>
                <w:lang w:val="en-GB" w:eastAsia="en-GB"/>
              </w:rPr>
              <w:t xml:space="preserve"> </w:t>
            </w:r>
          </w:p>
          <w:p w:rsidR="007D394A" w:rsidRPr="00B15710" w:rsidRDefault="007D394A" w:rsidP="00EF2A6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17DE834" wp14:editId="1641DE45">
                  <wp:extent cx="2581863" cy="2049517"/>
                  <wp:effectExtent l="0" t="0" r="952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008" cy="206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5710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7F8CC90" wp14:editId="1ECCA5CD">
                  <wp:extent cx="3009900" cy="16839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24" cy="168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94A" w:rsidTr="00B15710">
        <w:trPr>
          <w:trHeight w:val="4360"/>
        </w:trPr>
        <w:tc>
          <w:tcPr>
            <w:tcW w:w="9286" w:type="dxa"/>
          </w:tcPr>
          <w:p w:rsidR="007D394A" w:rsidRPr="00B15710" w:rsidRDefault="00FF0B88" w:rsidP="00FF0B88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  <w:r w:rsidRPr="00EF2A65">
              <w:rPr>
                <w:bCs/>
                <w:color w:val="0074C0"/>
                <w:sz w:val="28"/>
                <w:szCs w:val="40"/>
                <w:lang w:val="en-GB"/>
              </w:rPr>
              <w:lastRenderedPageBreak/>
              <w:t>BABY MOP</w:t>
            </w:r>
            <w:r w:rsidRPr="00B15710">
              <w:rPr>
                <w:noProof/>
                <w:sz w:val="28"/>
                <w:szCs w:val="28"/>
                <w:lang w:val="en-GB" w:eastAsia="en-GB"/>
              </w:rPr>
              <w:t xml:space="preserve"> </w:t>
            </w:r>
            <w:r w:rsidR="007D394A" w:rsidRPr="00B15710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C017C1F" wp14:editId="50037226">
                  <wp:extent cx="5357407" cy="2301766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034" cy="230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394A" w:rsidRPr="00B15710" w:rsidRDefault="007D394A" w:rsidP="00FF0B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D394A" w:rsidTr="00B15710">
        <w:trPr>
          <w:trHeight w:val="4360"/>
        </w:trPr>
        <w:tc>
          <w:tcPr>
            <w:tcW w:w="9286" w:type="dxa"/>
          </w:tcPr>
          <w:p w:rsidR="007D394A" w:rsidRPr="00B15710" w:rsidRDefault="00FF0B88" w:rsidP="00FF0B88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t>EXTENDABLE ARM FOR SELFIES</w:t>
            </w:r>
            <w:r w:rsidRPr="00B15710">
              <w:rPr>
                <w:sz w:val="28"/>
                <w:szCs w:val="28"/>
              </w:rPr>
              <w:t xml:space="preserve"> </w:t>
            </w:r>
            <w:r w:rsidR="007D394A" w:rsidRPr="00B15710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F3F012F" wp14:editId="1F1D38B3">
                  <wp:extent cx="4193628" cy="1954924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333" cy="196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94A" w:rsidTr="00FF0B88">
        <w:trPr>
          <w:trHeight w:val="3893"/>
        </w:trPr>
        <w:tc>
          <w:tcPr>
            <w:tcW w:w="9286" w:type="dxa"/>
          </w:tcPr>
          <w:p w:rsidR="007D394A" w:rsidRPr="00B15710" w:rsidRDefault="00FF0B88" w:rsidP="00FF0B88">
            <w:pPr>
              <w:spacing w:before="240" w:line="360" w:lineRule="auto"/>
              <w:jc w:val="center"/>
              <w:rPr>
                <w:sz w:val="28"/>
                <w:szCs w:val="28"/>
              </w:rPr>
            </w:pP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t>BANANA CONTAINER</w:t>
            </w:r>
            <w:r w:rsidRPr="00B15710">
              <w:rPr>
                <w:noProof/>
                <w:sz w:val="28"/>
                <w:szCs w:val="28"/>
                <w:lang w:val="en-GB" w:eastAsia="en-GB"/>
              </w:rPr>
              <w:t xml:space="preserve"> </w:t>
            </w:r>
            <w:r w:rsidR="007D394A" w:rsidRPr="00B15710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F14EF96" wp14:editId="21382F0D">
                  <wp:extent cx="3823131" cy="1882157"/>
                  <wp:effectExtent l="0" t="0" r="635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29" cy="189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94A" w:rsidTr="00B15710">
        <w:trPr>
          <w:trHeight w:val="4360"/>
        </w:trPr>
        <w:tc>
          <w:tcPr>
            <w:tcW w:w="9286" w:type="dxa"/>
          </w:tcPr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lastRenderedPageBreak/>
              <w:t>SQUARE WATERMELON AND EGG CUBER</w:t>
            </w:r>
          </w:p>
          <w:p w:rsidR="007D394A" w:rsidRPr="00B15710" w:rsidRDefault="007D394A" w:rsidP="00FF0B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371CC3C" wp14:editId="3FB4CA5A">
                  <wp:extent cx="2187646" cy="2144110"/>
                  <wp:effectExtent l="0" t="0" r="3175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82" cy="215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1374" w:rsidRPr="00B15710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5C3AD26" wp14:editId="0ED6451A">
                  <wp:extent cx="2530974" cy="1549842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35" cy="15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394A" w:rsidRPr="00B15710" w:rsidRDefault="007D394A" w:rsidP="00FF0B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D394A" w:rsidTr="00B15710">
        <w:trPr>
          <w:trHeight w:val="4360"/>
        </w:trPr>
        <w:tc>
          <w:tcPr>
            <w:tcW w:w="9286" w:type="dxa"/>
          </w:tcPr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</w:p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</w:p>
          <w:p w:rsidR="007D394A" w:rsidRP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4D25B60F">
                  <wp:simplePos x="0" y="0"/>
                  <wp:positionH relativeFrom="margin">
                    <wp:posOffset>103367</wp:posOffset>
                  </wp:positionH>
                  <wp:positionV relativeFrom="margin">
                    <wp:posOffset>278296</wp:posOffset>
                  </wp:positionV>
                  <wp:extent cx="1874105" cy="2144772"/>
                  <wp:effectExtent l="0" t="0" r="0" b="825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05" cy="214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t>INVERTED UMBRELLA TO SAVE RAIN WATER</w:t>
            </w:r>
          </w:p>
        </w:tc>
      </w:tr>
      <w:tr w:rsidR="00461374" w:rsidTr="00B15710">
        <w:tc>
          <w:tcPr>
            <w:tcW w:w="9286" w:type="dxa"/>
          </w:tcPr>
          <w:p w:rsidR="00FF0B88" w:rsidRPr="00FF0B88" w:rsidRDefault="00FF0B88" w:rsidP="00FF0B88">
            <w:pPr>
              <w:pStyle w:val="Heading2"/>
              <w:shd w:val="clear" w:color="auto" w:fill="FFFFFF"/>
              <w:spacing w:after="240" w:line="432" w:lineRule="atLeast"/>
              <w:jc w:val="center"/>
              <w:textAlignment w:val="baseline"/>
              <w:rPr>
                <w:rFonts w:ascii="Arial" w:eastAsia="Times New Roman" w:hAnsi="Arial" w:cs="Arial"/>
                <w:b w:val="0"/>
                <w:color w:val="0074C0"/>
                <w:sz w:val="28"/>
                <w:szCs w:val="40"/>
                <w:lang w:val="en-GB"/>
              </w:rPr>
            </w:pPr>
            <w:r w:rsidRPr="00FF0B88">
              <w:rPr>
                <w:rFonts w:ascii="Arial" w:eastAsia="Times New Roman" w:hAnsi="Arial" w:cs="Arial"/>
                <w:b w:val="0"/>
                <w:color w:val="0074C0"/>
                <w:sz w:val="28"/>
                <w:szCs w:val="40"/>
                <w:lang w:val="en-GB"/>
              </w:rPr>
              <w:lastRenderedPageBreak/>
              <w:t>“DIN-INK” PEN CAP EATING UTENSILS</w:t>
            </w:r>
          </w:p>
          <w:p w:rsidR="00B15710" w:rsidRDefault="00461374" w:rsidP="00FF0B88">
            <w:pPr>
              <w:pStyle w:val="Heading2"/>
              <w:shd w:val="clear" w:color="auto" w:fill="FFFFFF"/>
              <w:spacing w:before="0" w:line="432" w:lineRule="atLeast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15710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45D74B6" wp14:editId="60531AE5">
                  <wp:extent cx="2178657" cy="202406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1" cy="203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5710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F3BA68B" wp14:editId="5E711D27">
                  <wp:extent cx="2245403" cy="1475906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591" cy="14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5710" w:rsidRPr="00B15710" w:rsidRDefault="00B15710" w:rsidP="00FF0B88">
            <w:pPr>
              <w:pStyle w:val="Heading2"/>
              <w:shd w:val="clear" w:color="auto" w:fill="FFFFFF"/>
              <w:spacing w:before="0" w:line="432" w:lineRule="atLeast"/>
              <w:jc w:val="center"/>
              <w:textAlignment w:val="baseline"/>
            </w:pPr>
          </w:p>
        </w:tc>
      </w:tr>
      <w:tr w:rsidR="00461374" w:rsidTr="00B15710">
        <w:tc>
          <w:tcPr>
            <w:tcW w:w="9286" w:type="dxa"/>
          </w:tcPr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</w:p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</w:p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t>HAMSTER CAGE SHREDDER</w:t>
            </w:r>
          </w:p>
          <w:p w:rsidR="00461374" w:rsidRPr="00B15710" w:rsidRDefault="00FF0B88" w:rsidP="00FF0B88">
            <w:pPr>
              <w:spacing w:line="360" w:lineRule="auto"/>
              <w:jc w:val="center"/>
              <w:rPr>
                <w:noProof/>
                <w:sz w:val="28"/>
                <w:szCs w:val="28"/>
                <w:lang w:val="en-GB" w:eastAsia="en-GB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t xml:space="preserve"> </w:t>
            </w:r>
            <w:r w:rsidR="00461374" w:rsidRPr="00B15710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34784858">
                  <wp:simplePos x="2543810" y="471487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22220" cy="2510790"/>
                  <wp:effectExtent l="0" t="0" r="0" b="381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51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1374" w:rsidTr="00B15710">
        <w:tc>
          <w:tcPr>
            <w:tcW w:w="9286" w:type="dxa"/>
          </w:tcPr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</w:p>
          <w:p w:rsidR="00461374" w:rsidRP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  <w:r w:rsidRPr="00FF0B88">
              <w:rPr>
                <w:bCs/>
                <w:noProof/>
                <w:color w:val="0074C0"/>
                <w:sz w:val="28"/>
                <w:szCs w:val="40"/>
                <w:lang w:val="en-GB"/>
              </w:rPr>
              <w:drawing>
                <wp:anchor distT="0" distB="0" distL="114300" distR="114300" simplePos="0" relativeHeight="251664384" behindDoc="0" locked="0" layoutInCell="1" allowOverlap="1" wp14:anchorId="093EFBFC">
                  <wp:simplePos x="1621790" y="723519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3474720" cy="1534795"/>
                  <wp:effectExtent l="0" t="0" r="0" b="825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39" cy="154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t xml:space="preserve">TWO-WAY TOOTHPASTE </w:t>
            </w:r>
          </w:p>
        </w:tc>
      </w:tr>
      <w:tr w:rsidR="00461374" w:rsidTr="00FF0B88">
        <w:tc>
          <w:tcPr>
            <w:tcW w:w="9286" w:type="dxa"/>
            <w:vAlign w:val="center"/>
          </w:tcPr>
          <w:p w:rsidR="00461374" w:rsidRPr="00B15710" w:rsidRDefault="00FF0B88" w:rsidP="00FF0B88">
            <w:pPr>
              <w:spacing w:before="240" w:line="360" w:lineRule="auto"/>
              <w:jc w:val="center"/>
              <w:rPr>
                <w:noProof/>
                <w:sz w:val="28"/>
                <w:szCs w:val="28"/>
                <w:lang w:val="en-GB" w:eastAsia="en-GB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3500904">
                  <wp:simplePos x="1621790" y="18605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3436620" cy="190817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162" cy="192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t>REMOTE CONTROL MAGIC WAND</w:t>
            </w:r>
          </w:p>
          <w:p w:rsidR="00461374" w:rsidRPr="00B15710" w:rsidRDefault="00461374" w:rsidP="00FF0B88">
            <w:pPr>
              <w:spacing w:line="360" w:lineRule="auto"/>
              <w:jc w:val="center"/>
              <w:rPr>
                <w:noProof/>
                <w:sz w:val="28"/>
                <w:szCs w:val="28"/>
                <w:lang w:val="en-GB" w:eastAsia="en-GB"/>
              </w:rPr>
            </w:pPr>
          </w:p>
        </w:tc>
      </w:tr>
      <w:tr w:rsidR="00461374" w:rsidTr="00B15710">
        <w:tc>
          <w:tcPr>
            <w:tcW w:w="9286" w:type="dxa"/>
          </w:tcPr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4FFA06F0">
                  <wp:simplePos x="1971675" y="528701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3429000" cy="1908175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35" cy="191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t>POST-IT WATCH</w:t>
            </w:r>
          </w:p>
          <w:p w:rsidR="00461374" w:rsidRPr="00B15710" w:rsidRDefault="00FF0B88" w:rsidP="00FF0B88">
            <w:pPr>
              <w:spacing w:before="240" w:line="360" w:lineRule="auto"/>
              <w:jc w:val="center"/>
              <w:rPr>
                <w:noProof/>
                <w:sz w:val="28"/>
                <w:szCs w:val="28"/>
                <w:lang w:val="en-GB" w:eastAsia="en-GB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t xml:space="preserve"> </w:t>
            </w:r>
          </w:p>
        </w:tc>
      </w:tr>
      <w:tr w:rsidR="00461374" w:rsidTr="00B15710">
        <w:tc>
          <w:tcPr>
            <w:tcW w:w="9286" w:type="dxa"/>
          </w:tcPr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0F9A5571">
                  <wp:simplePos x="2082800" y="789559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257675" cy="200342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945" cy="201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t>BUTTER STICK</w:t>
            </w:r>
          </w:p>
          <w:p w:rsidR="00461374" w:rsidRPr="00FF0B88" w:rsidRDefault="00FF0B88" w:rsidP="00FF0B88">
            <w:pPr>
              <w:spacing w:line="360" w:lineRule="auto"/>
              <w:jc w:val="center"/>
              <w:rPr>
                <w:noProof/>
                <w:sz w:val="28"/>
                <w:szCs w:val="28"/>
                <w:lang w:val="en-GB" w:eastAsia="en-GB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t xml:space="preserve"> </w:t>
            </w:r>
          </w:p>
        </w:tc>
      </w:tr>
      <w:tr w:rsidR="00B15710" w:rsidRPr="00B15710" w:rsidTr="00DD20F8">
        <w:tc>
          <w:tcPr>
            <w:tcW w:w="9286" w:type="dxa"/>
          </w:tcPr>
          <w:p w:rsidR="00FF0B88" w:rsidRDefault="00FF0B88" w:rsidP="00FF0B88">
            <w:pPr>
              <w:spacing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</w:p>
          <w:p w:rsidR="00FF0B88" w:rsidRDefault="00FF0B88" w:rsidP="00FF0B88">
            <w:pPr>
              <w:spacing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</w:p>
          <w:p w:rsidR="004C2E72" w:rsidRDefault="00FF0B88" w:rsidP="00FF0B8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t>BABY STROLLER AND SCOOTER HYBRID</w:t>
            </w:r>
            <w:r w:rsidRPr="00B15710">
              <w:rPr>
                <w:noProof/>
                <w:sz w:val="28"/>
                <w:szCs w:val="28"/>
                <w:lang w:val="en-GB" w:eastAsia="en-GB"/>
              </w:rPr>
              <w:t xml:space="preserve"> </w:t>
            </w:r>
            <w:r w:rsidR="00B15710" w:rsidRPr="00B15710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25DF854A">
                  <wp:simplePos x="2607945" y="170942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350770" cy="2395855"/>
                  <wp:effectExtent l="0" t="0" r="0" b="444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15710" w:rsidRDefault="00B15710" w:rsidP="00FF0B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0B88" w:rsidRDefault="00FF0B88" w:rsidP="00FF0B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0B88" w:rsidRDefault="00FF0B88" w:rsidP="00FF0B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0B88" w:rsidRPr="00B15710" w:rsidRDefault="00FF0B88" w:rsidP="00FF0B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15710" w:rsidRPr="00B15710" w:rsidTr="00DD20F8">
        <w:tc>
          <w:tcPr>
            <w:tcW w:w="9286" w:type="dxa"/>
          </w:tcPr>
          <w:p w:rsidR="00FF0B88" w:rsidRDefault="00FF0B88" w:rsidP="00FF0B88">
            <w:pPr>
              <w:spacing w:before="240" w:line="360" w:lineRule="auto"/>
              <w:jc w:val="center"/>
              <w:rPr>
                <w:bCs/>
                <w:color w:val="0074C0"/>
                <w:sz w:val="28"/>
                <w:szCs w:val="40"/>
                <w:lang w:val="en-GB"/>
              </w:rPr>
            </w:pPr>
            <w:r w:rsidRPr="00FF0B88">
              <w:rPr>
                <w:bCs/>
                <w:color w:val="0074C0"/>
                <w:sz w:val="28"/>
                <w:szCs w:val="40"/>
                <w:lang w:val="en-GB"/>
              </w:rPr>
              <w:lastRenderedPageBreak/>
              <w:t>FLASK TIE</w:t>
            </w:r>
          </w:p>
          <w:p w:rsidR="00B15710" w:rsidRPr="00B15710" w:rsidRDefault="00FF0B88" w:rsidP="00FF0B88">
            <w:pPr>
              <w:spacing w:line="360" w:lineRule="auto"/>
              <w:jc w:val="center"/>
              <w:rPr>
                <w:noProof/>
                <w:sz w:val="28"/>
                <w:szCs w:val="28"/>
                <w:lang w:val="en-GB" w:eastAsia="en-GB"/>
              </w:rPr>
            </w:pPr>
            <w:r w:rsidRPr="00B15710">
              <w:rPr>
                <w:noProof/>
                <w:sz w:val="28"/>
                <w:szCs w:val="28"/>
                <w:lang w:val="en-GB" w:eastAsia="en-GB"/>
              </w:rPr>
              <w:t xml:space="preserve"> </w:t>
            </w:r>
            <w:r w:rsidR="00B15710" w:rsidRPr="00B15710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1E302C9" wp14:editId="5CEECA3C">
                  <wp:extent cx="1993570" cy="2459421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88" cy="246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5710" w:rsidRPr="00B15710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FD14B3E" wp14:editId="2B40757F">
                  <wp:extent cx="3163612" cy="220717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017" cy="221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25F" w:rsidRDefault="00B15710">
      <w:pPr>
        <w:spacing w:line="360" w:lineRule="auto"/>
      </w:pPr>
      <w:r>
        <w:rPr>
          <w:noProof/>
        </w:rPr>
        <w:t xml:space="preserve"> </w:t>
      </w:r>
    </w:p>
    <w:sectPr w:rsidR="0034325F">
      <w:headerReference w:type="default" r:id="rId31"/>
      <w:footerReference w:type="default" r:id="rId32"/>
      <w:pgSz w:w="11906" w:h="16838" w:code="9"/>
      <w:pgMar w:top="1418" w:right="1418" w:bottom="1134" w:left="1418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0EFF" w:rsidRDefault="00E80EFF">
      <w:r>
        <w:separator/>
      </w:r>
    </w:p>
  </w:endnote>
  <w:endnote w:type="continuationSeparator" w:id="0">
    <w:p w:rsidR="00E80EFF" w:rsidRDefault="00E80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391" w:rsidRDefault="00EF2A65" w:rsidP="001D55E6">
    <w:pPr>
      <w:pStyle w:val="Footer"/>
      <w:jc w:val="center"/>
      <w:rPr>
        <w:i/>
        <w:iCs/>
        <w:color w:val="C0C0C0"/>
        <w:lang w:val="en-GB"/>
      </w:rPr>
    </w:pPr>
    <w:r>
      <w:rPr>
        <w:i/>
        <w:iCs/>
        <w:color w:val="C0C0C0"/>
        <w:lang w:val="en-GB"/>
      </w:rPr>
      <w:t>Training you to succeed globally</w:t>
    </w:r>
  </w:p>
  <w:p w:rsidR="00F26391" w:rsidRDefault="0034325F">
    <w:pPr>
      <w:pStyle w:val="Footer"/>
      <w:jc w:val="right"/>
      <w:rPr>
        <w:i/>
        <w:iCs/>
        <w:color w:val="C0C0C0"/>
        <w:lang w:val="en-GB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83BBA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0EFF" w:rsidRDefault="00E80EFF">
      <w:r>
        <w:separator/>
      </w:r>
    </w:p>
  </w:footnote>
  <w:footnote w:type="continuationSeparator" w:id="0">
    <w:p w:rsidR="00E80EFF" w:rsidRDefault="00E80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79" w:type="dxa"/>
      <w:tblInd w:w="-4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06"/>
      <w:gridCol w:w="5573"/>
    </w:tblGrid>
    <w:tr w:rsidR="00F26391">
      <w:trPr>
        <w:trHeight w:val="1258"/>
      </w:trPr>
      <w:tc>
        <w:tcPr>
          <w:tcW w:w="4606" w:type="dxa"/>
        </w:tcPr>
        <w:p w:rsidR="00F26391" w:rsidRDefault="00EF2A65" w:rsidP="00EF2A65">
          <w:pPr>
            <w:pStyle w:val="Header"/>
            <w:ind w:left="401"/>
            <w:rPr>
              <w:color w:val="808080"/>
              <w:sz w:val="12"/>
              <w:lang w:val="en-GB"/>
            </w:rPr>
          </w:pPr>
          <w:r w:rsidRPr="00EF2A65">
            <w:rPr>
              <w:color w:val="808080"/>
              <w:sz w:val="16"/>
              <w:lang w:val="en-GB"/>
            </w:rPr>
            <w:t>www.targettraining.eu</w:t>
          </w:r>
        </w:p>
      </w:tc>
      <w:tc>
        <w:tcPr>
          <w:tcW w:w="5573" w:type="dxa"/>
        </w:tcPr>
        <w:p w:rsidR="00F26391" w:rsidRDefault="0034325F">
          <w:pPr>
            <w:pStyle w:val="Header"/>
            <w:rPr>
              <w:lang w:val="en-GB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1789292</wp:posOffset>
                </wp:positionH>
                <wp:positionV relativeFrom="paragraph">
                  <wp:posOffset>8255</wp:posOffset>
                </wp:positionV>
                <wp:extent cx="1259840" cy="393700"/>
                <wp:effectExtent l="0" t="0" r="0" b="6350"/>
                <wp:wrapTight wrapText="bothSides">
                  <wp:wrapPolygon edited="0">
                    <wp:start x="0" y="0"/>
                    <wp:lineTo x="0" y="20903"/>
                    <wp:lineTo x="21230" y="20903"/>
                    <wp:lineTo x="21230" y="0"/>
                    <wp:lineTo x="0" y="0"/>
                  </wp:wrapPolygon>
                </wp:wrapTight>
                <wp:docPr id="1" name="Picture 1" descr="Target_Logo_white_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arget_Logo_white_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26391" w:rsidRDefault="00F26391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84D99"/>
    <w:multiLevelType w:val="hybridMultilevel"/>
    <w:tmpl w:val="553AE9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C6C6A"/>
    <w:multiLevelType w:val="hybridMultilevel"/>
    <w:tmpl w:val="B0A8CC30"/>
    <w:lvl w:ilvl="0" w:tplc="545A5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40491"/>
    <w:multiLevelType w:val="hybridMultilevel"/>
    <w:tmpl w:val="B58A1E36"/>
    <w:lvl w:ilvl="0" w:tplc="04070017">
      <w:start w:val="1"/>
      <w:numFmt w:val="lowerLetter"/>
      <w:lvlText w:val="%1)"/>
      <w:lvlJc w:val="left"/>
      <w:pPr>
        <w:ind w:left="1500" w:hanging="36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eae8f3,#1d1e88,black,#36f,#c1dcfd,#e0e0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4FC"/>
    <w:rsid w:val="000E2B0E"/>
    <w:rsid w:val="001803D7"/>
    <w:rsid w:val="0019436F"/>
    <w:rsid w:val="001D55E6"/>
    <w:rsid w:val="002417D0"/>
    <w:rsid w:val="0034325F"/>
    <w:rsid w:val="00461374"/>
    <w:rsid w:val="004A13D4"/>
    <w:rsid w:val="004C2E72"/>
    <w:rsid w:val="005434FC"/>
    <w:rsid w:val="005A5E9C"/>
    <w:rsid w:val="007D394A"/>
    <w:rsid w:val="00A83BBA"/>
    <w:rsid w:val="00B15710"/>
    <w:rsid w:val="00C91EC9"/>
    <w:rsid w:val="00E11051"/>
    <w:rsid w:val="00E80EFF"/>
    <w:rsid w:val="00E85FC2"/>
    <w:rsid w:val="00EF2A65"/>
    <w:rsid w:val="00F26391"/>
    <w:rsid w:val="00F7687E"/>
    <w:rsid w:val="00FF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8f3,#1d1e88,black,#36f,#c1dcfd,#e0e0e0"/>
    </o:shapedefaults>
    <o:shapelayout v:ext="edit">
      <o:idmap v:ext="edit" data="1"/>
    </o:shapelayout>
  </w:shapeDefaults>
  <w:decimalSymbol w:val="."/>
  <w:listSeparator w:val=","/>
  <w15:docId w15:val="{DDE13FDB-23D8-42FC-895D-54F02F449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 w:cs="Arial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613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uiPriority w:val="34"/>
    <w:qFormat/>
    <w:rsid w:val="005434FC"/>
    <w:pPr>
      <w:ind w:left="720"/>
      <w:contextualSpacing/>
    </w:pPr>
  </w:style>
  <w:style w:type="character" w:styleId="Hyperlink">
    <w:name w:val="Hyperlink"/>
    <w:basedOn w:val="DefaultParagraphFont"/>
    <w:rsid w:val="005434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5434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4FC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rsid w:val="007D39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7D394A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4613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4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edpanda.com/funny-inventions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viralnova.com/strange-useless-inventions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justsomething.co/23-craziest-japanese-inventions-you-never-knew-existed/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uk.news.yahoo.com/airplane-seat-could-bring-awkwardness-205901278.html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mashable.com/2014/10/26/absurd-inventions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wrje0\Desktop\Targ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Target Template.dotx</Template>
  <TotalTime>0</TotalTime>
  <Pages>7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Input</vt:lpstr>
    </vt:vector>
  </TitlesOfParts>
  <Company>Siemens AG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Input</dc:title>
  <dc:creator>Brenda Vanseters</dc:creator>
  <cp:lastModifiedBy>Brenda Vanseters</cp:lastModifiedBy>
  <cp:revision>2</cp:revision>
  <cp:lastPrinted>2012-06-11T14:47:00Z</cp:lastPrinted>
  <dcterms:created xsi:type="dcterms:W3CDTF">2017-11-28T13:27:00Z</dcterms:created>
  <dcterms:modified xsi:type="dcterms:W3CDTF">2017-11-28T13:27:00Z</dcterms:modified>
</cp:coreProperties>
</file>